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8"/>
        <w:gridCol w:w="8364"/>
      </w:tblGrid>
      <w:tr w:rsidR="00A267E7" w:rsidRPr="00A267E7" w:rsidTr="002A4ED5">
        <w:tc>
          <w:tcPr>
            <w:tcW w:w="729" w:type="pct"/>
            <w:vAlign w:val="bottom"/>
          </w:tcPr>
          <w:p w:rsidR="002A4ED5" w:rsidRPr="00A267E7" w:rsidRDefault="00032336" w:rsidP="00032336">
            <w:r w:rsidRPr="00A267E7">
              <w:t>Requested by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A267E7" w:rsidRDefault="002A4ED5" w:rsidP="002A4ED5"/>
        </w:tc>
      </w:tr>
      <w:tr w:rsidR="002A4ED5" w:rsidRPr="002A4ED5" w:rsidTr="002A4ED5">
        <w:sdt>
          <w:sdtPr>
            <w:id w:val="1692185716"/>
            <w:placeholder>
              <w:docPart w:val="367A55DDF23440499148CF36D2D3D8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A267E7" w:rsidRDefault="002A4ED5" w:rsidP="002A4ED5"/>
        </w:tc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032336" w:rsidP="00032336">
            <w:r>
              <w:t>Address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A267E7" w:rsidRDefault="002A4ED5" w:rsidP="002A4ED5"/>
        </w:tc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032336" w:rsidP="00032336">
            <w:r>
              <w:t>City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A267E7" w:rsidRDefault="002A4ED5" w:rsidP="002A4ED5"/>
        </w:tc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032336" w:rsidP="00032336">
            <w:r>
              <w:t>Post code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A267E7" w:rsidRDefault="002A4ED5" w:rsidP="002A4ED5"/>
        </w:tc>
      </w:tr>
    </w:tbl>
    <w:p w:rsidR="00806FF3" w:rsidRDefault="00806FF3" w:rsidP="00562601">
      <w:pPr>
        <w:pStyle w:val="NoSpacing"/>
      </w:pPr>
    </w:p>
    <w:tbl>
      <w:tblPr>
        <w:tblW w:w="4978" w:type="pct"/>
        <w:tblLayout w:type="fixed"/>
        <w:tblLook w:val="04A0" w:firstRow="1" w:lastRow="0" w:firstColumn="1" w:lastColumn="0" w:noHBand="0" w:noVBand="1"/>
      </w:tblPr>
      <w:tblGrid>
        <w:gridCol w:w="1256"/>
        <w:gridCol w:w="965"/>
        <w:gridCol w:w="2744"/>
        <w:gridCol w:w="1144"/>
        <w:gridCol w:w="951"/>
        <w:gridCol w:w="2683"/>
      </w:tblGrid>
      <w:tr w:rsidR="00A267E7" w:rsidRPr="002A4ED5" w:rsidTr="00A267E7">
        <w:tc>
          <w:tcPr>
            <w:tcW w:w="645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A267E7" w:rsidRPr="002A4ED5" w:rsidRDefault="00A267E7" w:rsidP="00A267E7">
            <w:pPr>
              <w:pStyle w:val="TableHeaders"/>
            </w:pPr>
            <w:r>
              <w:t>Club Shirt</w:t>
            </w:r>
          </w:p>
        </w:tc>
        <w:tc>
          <w:tcPr>
            <w:tcW w:w="1903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A267E7" w:rsidRPr="002A4ED5" w:rsidRDefault="00745A88" w:rsidP="00745A88">
            <w:pPr>
              <w:pStyle w:val="TableHeaders"/>
            </w:pPr>
            <w:r>
              <w:t>Sizes Available</w:t>
            </w:r>
          </w:p>
        </w:tc>
        <w:sdt>
          <w:sdtPr>
            <w:id w:val="405890554"/>
            <w:placeholder>
              <w:docPart w:val="4FCC1E76F8404B5AB36A65C02CED705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A267E7" w:rsidRPr="002A4ED5" w:rsidRDefault="00A267E7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tc>
          <w:tcPr>
            <w:tcW w:w="48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sdt>
            <w:sdtPr>
              <w:id w:val="-293606196"/>
              <w:placeholder>
                <w:docPart w:val="B10F3926B755455BB7269BD33821B903"/>
              </w:placeholder>
              <w:temporary/>
              <w:showingPlcHdr/>
              <w15:appearance w15:val="hidden"/>
            </w:sdtPr>
            <w:sdtEndPr/>
            <w:sdtContent>
              <w:p w:rsidR="00A267E7" w:rsidRDefault="00A267E7" w:rsidP="002A4ED5">
                <w:pPr>
                  <w:pStyle w:val="TableHeaders"/>
                </w:pPr>
                <w:r w:rsidRPr="002A4ED5">
                  <w:t>Unit Price</w:t>
                </w:r>
              </w:p>
            </w:sdtContent>
          </w:sdt>
          <w:p w:rsidR="00745A88" w:rsidRPr="002A4ED5" w:rsidRDefault="00745A88" w:rsidP="002A4ED5">
            <w:pPr>
              <w:pStyle w:val="TableHeaders"/>
            </w:pPr>
            <w:r>
              <w:t>$35</w:t>
            </w:r>
          </w:p>
        </w:tc>
        <w:sdt>
          <w:sdtPr>
            <w:id w:val="1236660449"/>
            <w:placeholder>
              <w:docPart w:val="C84995CEAB964417AB7FE6A1991E84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:rsidR="00A267E7" w:rsidRPr="002A4ED5" w:rsidRDefault="00A267E7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A267E7" w:rsidRPr="002A4ED5" w:rsidTr="00A267E7">
        <w:tc>
          <w:tcPr>
            <w:tcW w:w="64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A267E7" w:rsidRPr="002A4ED5" w:rsidRDefault="00A267E7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95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A267E7" w:rsidRDefault="00745A88" w:rsidP="00A267E7">
            <w:pPr>
              <w:pStyle w:val="TableSubheadings"/>
            </w:pPr>
            <w:r>
              <w:t>(</w:t>
            </w:r>
            <w:r w:rsidR="00CF2B51">
              <w:t>C</w:t>
            </w:r>
            <w:r>
              <w:t>)</w:t>
            </w:r>
            <w:proofErr w:type="spellStart"/>
            <w:r w:rsidR="00CF2B51">
              <w:t>hild</w:t>
            </w:r>
            <w:proofErr w:type="spellEnd"/>
          </w:p>
          <w:p w:rsidR="00A267E7" w:rsidRDefault="00745A88" w:rsidP="00A267E7">
            <w:pPr>
              <w:pStyle w:val="TableSubheadings"/>
            </w:pPr>
            <w:r>
              <w:t>(</w:t>
            </w:r>
            <w:r w:rsidR="00CF2B51">
              <w:t>W</w:t>
            </w:r>
            <w:r>
              <w:t>)</w:t>
            </w:r>
            <w:r w:rsidR="00CF2B51">
              <w:t>omen</w:t>
            </w:r>
          </w:p>
          <w:p w:rsidR="00A267E7" w:rsidRPr="002A4ED5" w:rsidRDefault="00745A88" w:rsidP="00A267E7">
            <w:pPr>
              <w:pStyle w:val="TableSubheadings"/>
            </w:pPr>
            <w:r>
              <w:t>(</w:t>
            </w:r>
            <w:r w:rsidR="00CF2B51">
              <w:t>M</w:t>
            </w:r>
            <w:r>
              <w:t>)</w:t>
            </w:r>
            <w:proofErr w:type="spellStart"/>
            <w:r w:rsidR="00CF2B51">
              <w:t>en</w:t>
            </w:r>
            <w:proofErr w:type="spellEnd"/>
          </w:p>
        </w:tc>
        <w:tc>
          <w:tcPr>
            <w:tcW w:w="1407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A267E7" w:rsidRDefault="00CF2B51" w:rsidP="00032336">
            <w:pPr>
              <w:pStyle w:val="TableSubheadings"/>
            </w:pPr>
            <w:r>
              <w:t xml:space="preserve">Child </w:t>
            </w:r>
            <w:r w:rsidR="00A267E7">
              <w:t xml:space="preserve"> 10 12 14 16</w:t>
            </w:r>
          </w:p>
          <w:p w:rsidR="00A267E7" w:rsidRDefault="00A267E7" w:rsidP="00032336">
            <w:pPr>
              <w:pStyle w:val="TableSubheadings"/>
            </w:pPr>
            <w:r>
              <w:t>Women</w:t>
            </w:r>
            <w:r w:rsidR="00CF2B51">
              <w:t xml:space="preserve"> </w:t>
            </w:r>
            <w:r>
              <w:t xml:space="preserve"> 8 10 12 14 2</w:t>
            </w:r>
          </w:p>
          <w:p w:rsidR="00A267E7" w:rsidRPr="002A4ED5" w:rsidRDefault="00A267E7" w:rsidP="00032336">
            <w:pPr>
              <w:pStyle w:val="TableSubheadings"/>
            </w:pPr>
            <w:r>
              <w:t>Men</w:t>
            </w:r>
            <w:r w:rsidR="00CF2B51">
              <w:t xml:space="preserve"> </w:t>
            </w:r>
            <w:r>
              <w:t xml:space="preserve"> S M L XL XXL 3XL 5XL  </w:t>
            </w:r>
          </w:p>
        </w:tc>
        <w:tc>
          <w:tcPr>
            <w:tcW w:w="58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A267E7" w:rsidRPr="002A4ED5" w:rsidRDefault="00A267E7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A267E7" w:rsidRPr="002A4ED5" w:rsidRDefault="00A267E7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37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A267E7" w:rsidRPr="002A4ED5" w:rsidRDefault="00A267E7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A267E7" w:rsidRPr="002A4ED5" w:rsidTr="00A267E7">
        <w:tc>
          <w:tcPr>
            <w:tcW w:w="64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9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40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58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8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3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</w:tr>
      <w:tr w:rsidR="00A267E7" w:rsidRPr="002A4ED5" w:rsidTr="00A267E7"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4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5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</w:tr>
      <w:tr w:rsidR="00A267E7" w:rsidRPr="002A4ED5" w:rsidTr="00A267E7"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4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5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</w:tr>
      <w:tr w:rsidR="00A267E7" w:rsidRPr="002A4ED5" w:rsidTr="00A267E7"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4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5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</w:tr>
      <w:tr w:rsidR="00A267E7" w:rsidRPr="002A4ED5" w:rsidTr="00A267E7"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4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5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</w:tr>
      <w:tr w:rsidR="00A267E7" w:rsidRPr="002A4ED5" w:rsidTr="00A267E7"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4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5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</w:tr>
      <w:tr w:rsidR="00A267E7" w:rsidRPr="002A4ED5" w:rsidTr="00A267E7"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4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5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</w:tr>
      <w:tr w:rsidR="00A267E7" w:rsidRPr="002A4ED5" w:rsidTr="00A267E7"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4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5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</w:tr>
      <w:tr w:rsidR="00A267E7" w:rsidRPr="002A4ED5" w:rsidTr="00A267E7"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4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5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</w:tr>
      <w:tr w:rsidR="00A267E7" w:rsidRPr="002A4ED5" w:rsidTr="00A267E7">
        <w:tc>
          <w:tcPr>
            <w:tcW w:w="6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4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5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  <w:tc>
          <w:tcPr>
            <w:tcW w:w="1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267E7" w:rsidRPr="002A4ED5" w:rsidRDefault="00A267E7" w:rsidP="002A4ED5"/>
        </w:tc>
      </w:tr>
      <w:tr w:rsidR="00A267E7" w:rsidRPr="002A4ED5" w:rsidTr="00A267E7">
        <w:tc>
          <w:tcPr>
            <w:tcW w:w="645" w:type="pct"/>
            <w:tcBorders>
              <w:top w:val="single" w:sz="4" w:space="0" w:color="auto"/>
            </w:tcBorders>
          </w:tcPr>
          <w:p w:rsidR="00A267E7" w:rsidRPr="002A4ED5" w:rsidRDefault="00A267E7" w:rsidP="002A4ED5"/>
        </w:tc>
        <w:tc>
          <w:tcPr>
            <w:tcW w:w="495" w:type="pct"/>
            <w:tcBorders>
              <w:top w:val="single" w:sz="4" w:space="0" w:color="auto"/>
            </w:tcBorders>
          </w:tcPr>
          <w:p w:rsidR="00A267E7" w:rsidRPr="002A4ED5" w:rsidRDefault="00A267E7" w:rsidP="002A4ED5"/>
        </w:tc>
        <w:tc>
          <w:tcPr>
            <w:tcW w:w="1407" w:type="pct"/>
            <w:tcBorders>
              <w:top w:val="single" w:sz="4" w:space="0" w:color="auto"/>
            </w:tcBorders>
          </w:tcPr>
          <w:p w:rsidR="00A267E7" w:rsidRPr="002A4ED5" w:rsidRDefault="00A267E7" w:rsidP="002A4ED5"/>
        </w:tc>
        <w:tc>
          <w:tcPr>
            <w:tcW w:w="587" w:type="pct"/>
            <w:tcBorders>
              <w:top w:val="single" w:sz="4" w:space="0" w:color="auto"/>
            </w:tcBorders>
          </w:tcPr>
          <w:p w:rsidR="00A267E7" w:rsidRPr="002A4ED5" w:rsidRDefault="00A267E7" w:rsidP="002A4ED5"/>
        </w:tc>
        <w:sdt>
          <w:sdtPr>
            <w:rPr>
              <w:b/>
            </w:rPr>
            <w:id w:val="2064670704"/>
            <w:placeholder>
              <w:docPart w:val="BBC722B3732F424F82AB22BDCF104272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8" w:type="pct"/>
                <w:tcBorders>
                  <w:top w:val="single" w:sz="4" w:space="0" w:color="auto"/>
                </w:tcBorders>
                <w:vAlign w:val="bottom"/>
              </w:tcPr>
              <w:p w:rsidR="00A267E7" w:rsidRPr="002A4ED5" w:rsidRDefault="00A267E7" w:rsidP="002A4ED5">
                <w:pPr>
                  <w:rPr>
                    <w:b/>
                  </w:rPr>
                </w:pPr>
                <w:r w:rsidRPr="002A4ED5">
                  <w:rPr>
                    <w:b/>
                  </w:rPr>
                  <w:t>Total</w:t>
                </w:r>
              </w:p>
            </w:tc>
          </w:sdtContent>
        </w:sdt>
        <w:tc>
          <w:tcPr>
            <w:tcW w:w="1377" w:type="pct"/>
            <w:tcBorders>
              <w:top w:val="single" w:sz="4" w:space="0" w:color="auto"/>
              <w:bottom w:val="single" w:sz="4" w:space="0" w:color="auto"/>
            </w:tcBorders>
          </w:tcPr>
          <w:p w:rsidR="00A267E7" w:rsidRPr="002A4ED5" w:rsidRDefault="00A267E7" w:rsidP="002A4ED5">
            <w:pPr>
              <w:rPr>
                <w:b/>
              </w:rPr>
            </w:pPr>
          </w:p>
        </w:tc>
      </w:tr>
    </w:tbl>
    <w:p w:rsidR="00806FF3" w:rsidRPr="00562601" w:rsidRDefault="00806FF3" w:rsidP="00562601">
      <w:pPr>
        <w:spacing w:before="0"/>
        <w:rPr>
          <w:sz w:val="12"/>
        </w:rPr>
      </w:pPr>
    </w:p>
    <w:sectPr w:rsidR="00806FF3" w:rsidRPr="00562601" w:rsidSect="00A267E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008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C95" w:rsidRDefault="00137C95" w:rsidP="00650259">
      <w:pPr>
        <w:spacing w:line="240" w:lineRule="auto"/>
      </w:pPr>
      <w:r>
        <w:separator/>
      </w:r>
    </w:p>
  </w:endnote>
  <w:endnote w:type="continuationSeparator" w:id="0">
    <w:p w:rsidR="00137C95" w:rsidRDefault="00137C95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8BE6847-6449-4EA6-B5BF-0627F005F2AD}"/>
    <w:embedBold r:id="rId2" w:fontKey="{8B6E6F2B-18D8-4A48-B6F6-DD343C8D7C28}"/>
    <w:embedItalic r:id="rId3" w:fontKey="{DDF23497-D58D-4FAE-A88C-4B60674A8C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40E0A70-DC37-488A-9ADF-1AE0FCBE509E}"/>
    <w:embedBold r:id="rId5" w:fontKey="{10823B04-09C6-44B8-A495-FACD32A8A1DA}"/>
    <w:embedItalic r:id="rId6" w:fontKey="{D85B69D8-1D1B-46FE-BE71-F754D2BB3B2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4F55A3E-6AAF-4317-8DF8-70F71397B1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DAD05BA-1596-4D32-BBEE-8EAC1AFA2D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50" w:rsidRDefault="002453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4896"/>
      <w:gridCol w:w="4896"/>
    </w:tblGrid>
    <w:tr w:rsidR="00562601" w:rsidRPr="00562601" w:rsidTr="00562601">
      <w:tc>
        <w:tcPr>
          <w:tcW w:w="2500" w:type="pct"/>
          <w:vAlign w:val="center"/>
        </w:tcPr>
        <w:p w:rsidR="00562601" w:rsidRPr="00562601" w:rsidRDefault="00562601" w:rsidP="00A267E7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</w:p>
      </w:tc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:rsidR="00562601" w:rsidRDefault="00562601" w:rsidP="00562601">
    <w:pPr>
      <w:pStyle w:val="NoSpacing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50" w:rsidRDefault="002453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C95" w:rsidRDefault="00137C95" w:rsidP="00650259">
      <w:pPr>
        <w:spacing w:line="240" w:lineRule="auto"/>
      </w:pPr>
      <w:r>
        <w:separator/>
      </w:r>
    </w:p>
  </w:footnote>
  <w:footnote w:type="continuationSeparator" w:id="0">
    <w:p w:rsidR="00137C95" w:rsidRDefault="00137C95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50" w:rsidRDefault="002453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36"/>
      <w:gridCol w:w="8856"/>
    </w:tblGrid>
    <w:tr w:rsidR="00562601" w:rsidRPr="00562601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:rsidR="00562601" w:rsidRPr="00A267E7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A267E7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n-AU" w:eastAsia="en-AU"/>
            </w:rPr>
            <w:drawing>
              <wp:inline distT="0" distB="0" distL="0" distR="0" wp14:anchorId="52E7F6AE" wp14:editId="27EF44C2">
                <wp:extent cx="457200" cy="457200"/>
                <wp:effectExtent l="0" t="0" r="0" b="0"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:rsidR="00245350" w:rsidRDefault="00245350" w:rsidP="00A267E7">
          <w:pPr>
            <w:pStyle w:val="Header"/>
            <w:rPr>
              <w:color w:val="auto"/>
            </w:rPr>
          </w:pPr>
          <w:bookmarkStart w:id="0" w:name="_GoBack"/>
          <w:r>
            <w:rPr>
              <w:noProof/>
              <w:color w:val="auto"/>
              <w:lang w:val="en-AU" w:eastAsia="en-AU"/>
            </w:rPr>
            <w:drawing>
              <wp:inline distT="0" distB="0" distL="0" distR="0">
                <wp:extent cx="4890052" cy="1438253"/>
                <wp:effectExtent l="0" t="0" r="635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PRA-QLD 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1634" cy="14857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  <w:p w:rsidR="00CF2B51" w:rsidRPr="00745A88" w:rsidRDefault="00A267E7" w:rsidP="00A267E7">
          <w:pPr>
            <w:pStyle w:val="Header"/>
            <w:rPr>
              <w:color w:val="auto"/>
            </w:rPr>
          </w:pPr>
          <w:r w:rsidRPr="00A267E7">
            <w:rPr>
              <w:color w:val="auto"/>
            </w:rPr>
            <w:t>Club Polo Shirt Order Form</w:t>
          </w:r>
          <w:r w:rsidR="00CF2B51">
            <w:rPr>
              <w:color w:val="auto"/>
            </w:rPr>
            <w:t xml:space="preserve"> </w:t>
          </w:r>
        </w:p>
      </w:tc>
    </w:tr>
  </w:tbl>
  <w:p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50" w:rsidRDefault="002453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336"/>
    <w:rsid w:val="00003B30"/>
    <w:rsid w:val="00032336"/>
    <w:rsid w:val="00045CA6"/>
    <w:rsid w:val="00052382"/>
    <w:rsid w:val="0006568A"/>
    <w:rsid w:val="00076F0F"/>
    <w:rsid w:val="00084253"/>
    <w:rsid w:val="000D1F49"/>
    <w:rsid w:val="000F5C88"/>
    <w:rsid w:val="001206AC"/>
    <w:rsid w:val="00137C95"/>
    <w:rsid w:val="001727CA"/>
    <w:rsid w:val="00213DD1"/>
    <w:rsid w:val="00245350"/>
    <w:rsid w:val="00261C01"/>
    <w:rsid w:val="002A4ED5"/>
    <w:rsid w:val="002B69B4"/>
    <w:rsid w:val="002C56E6"/>
    <w:rsid w:val="002D3A9F"/>
    <w:rsid w:val="00354B3D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3739C"/>
    <w:rsid w:val="00650259"/>
    <w:rsid w:val="00745A88"/>
    <w:rsid w:val="00770F25"/>
    <w:rsid w:val="00787DD4"/>
    <w:rsid w:val="007A35A8"/>
    <w:rsid w:val="007B0A85"/>
    <w:rsid w:val="007C6A52"/>
    <w:rsid w:val="00806FF3"/>
    <w:rsid w:val="0082043E"/>
    <w:rsid w:val="008E203A"/>
    <w:rsid w:val="00905BCD"/>
    <w:rsid w:val="0091229C"/>
    <w:rsid w:val="00940E73"/>
    <w:rsid w:val="0098597D"/>
    <w:rsid w:val="00991B30"/>
    <w:rsid w:val="009D34F7"/>
    <w:rsid w:val="009D406B"/>
    <w:rsid w:val="009F2638"/>
    <w:rsid w:val="009F619A"/>
    <w:rsid w:val="009F6DDE"/>
    <w:rsid w:val="00A267E7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CF2B51"/>
    <w:rsid w:val="00D16163"/>
    <w:rsid w:val="00DB3FAD"/>
    <w:rsid w:val="00DD447B"/>
    <w:rsid w:val="00DF0832"/>
    <w:rsid w:val="00E61C09"/>
    <w:rsid w:val="00E63B88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7E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7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s%20H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67A55DDF23440499148CF36D2D3D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6C315-9BD5-42A8-B7AA-A5A886F26DFD}"/>
      </w:docPartPr>
      <w:docPartBody>
        <w:p w:rsidR="00851F24" w:rsidRDefault="00D622A9">
          <w:pPr>
            <w:pStyle w:val="367A55DDF23440499148CF36D2D3D82F"/>
          </w:pPr>
          <w:r w:rsidRPr="002A4ED5">
            <w:rPr>
              <w:rFonts w:eastAsia="Calibri"/>
            </w:rPr>
            <w:t>Phone</w:t>
          </w:r>
        </w:p>
      </w:docPartBody>
    </w:docPart>
    <w:docPart>
      <w:docPartPr>
        <w:name w:val="4FCC1E76F8404B5AB36A65C02CED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43614-644C-4C5A-8CC6-E9AB1A87B766}"/>
      </w:docPartPr>
      <w:docPartBody>
        <w:p w:rsidR="00851F24" w:rsidRDefault="00781A54" w:rsidP="00781A54">
          <w:pPr>
            <w:pStyle w:val="4FCC1E76F8404B5AB36A65C02CED7054"/>
          </w:pPr>
          <w:r w:rsidRPr="002A4ED5">
            <w:rPr>
              <w:rFonts w:eastAsia="Calibri"/>
              <w:b/>
              <w:noProof/>
            </w:rPr>
            <w:t>Quantity</w:t>
          </w:r>
        </w:p>
      </w:docPartBody>
    </w:docPart>
    <w:docPart>
      <w:docPartPr>
        <w:name w:val="B10F3926B755455BB7269BD33821B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4C91F-AE0F-4432-B50A-21CA2A94EBFB}"/>
      </w:docPartPr>
      <w:docPartBody>
        <w:p w:rsidR="00851F24" w:rsidRDefault="00781A54" w:rsidP="00781A54">
          <w:pPr>
            <w:pStyle w:val="B10F3926B755455BB7269BD33821B903"/>
          </w:pPr>
          <w:r w:rsidRPr="002A4ED5">
            <w:rPr>
              <w:rFonts w:eastAsia="Calibri"/>
              <w:b/>
              <w:noProof/>
            </w:rPr>
            <w:t>Unit Price</w:t>
          </w:r>
        </w:p>
      </w:docPartBody>
    </w:docPart>
    <w:docPart>
      <w:docPartPr>
        <w:name w:val="C84995CEAB964417AB7FE6A1991E8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C25ED-DC55-445D-ADE1-1AE3FA44F72B}"/>
      </w:docPartPr>
      <w:docPartBody>
        <w:p w:rsidR="00851F24" w:rsidRDefault="00781A54" w:rsidP="00781A54">
          <w:pPr>
            <w:pStyle w:val="C84995CEAB964417AB7FE6A1991E8453"/>
          </w:pPr>
          <w:r w:rsidRPr="002A4ED5">
            <w:rPr>
              <w:rFonts w:eastAsia="Calibri"/>
              <w:b/>
              <w:noProof/>
            </w:rPr>
            <w:t>Amount</w:t>
          </w:r>
        </w:p>
      </w:docPartBody>
    </w:docPart>
    <w:docPart>
      <w:docPartPr>
        <w:name w:val="BBC722B3732F424F82AB22BDCF104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253D9-10E8-458A-89D9-BF09834BEAB8}"/>
      </w:docPartPr>
      <w:docPartBody>
        <w:p w:rsidR="00851F24" w:rsidRDefault="00781A54" w:rsidP="00781A54">
          <w:pPr>
            <w:pStyle w:val="BBC722B3732F424F82AB22BDCF104272"/>
          </w:pPr>
          <w:r w:rsidRPr="002A4ED5">
            <w:rPr>
              <w:b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A54"/>
    <w:rsid w:val="002A4ACC"/>
    <w:rsid w:val="00781A54"/>
    <w:rsid w:val="00851F24"/>
    <w:rsid w:val="00A3336B"/>
    <w:rsid w:val="00D622A9"/>
    <w:rsid w:val="00FD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6AB35305AB840DCAE40C38497FFC345">
    <w:name w:val="76AB35305AB840DCAE40C38497FFC345"/>
  </w:style>
  <w:style w:type="paragraph" w:customStyle="1" w:styleId="367A55DDF23440499148CF36D2D3D82F">
    <w:name w:val="367A55DDF23440499148CF36D2D3D82F"/>
  </w:style>
  <w:style w:type="paragraph" w:customStyle="1" w:styleId="0E3BA48EFCF74B1580DA9DE3C9E7C0D0">
    <w:name w:val="0E3BA48EFCF74B1580DA9DE3C9E7C0D0"/>
  </w:style>
  <w:style w:type="paragraph" w:customStyle="1" w:styleId="B8FE45190228405FA349DED75FCFFC2F">
    <w:name w:val="B8FE45190228405FA349DED75FCFFC2F"/>
  </w:style>
  <w:style w:type="paragraph" w:customStyle="1" w:styleId="FAF224C039584982B000AC80CE57BD62">
    <w:name w:val="FAF224C039584982B000AC80CE57BD62"/>
  </w:style>
  <w:style w:type="paragraph" w:customStyle="1" w:styleId="2D45EC97532C466989ABC5D8A862B68E">
    <w:name w:val="2D45EC97532C466989ABC5D8A862B68E"/>
  </w:style>
  <w:style w:type="paragraph" w:customStyle="1" w:styleId="DBDB354320064365B6A95DBBA1C02172">
    <w:name w:val="DBDB354320064365B6A95DBBA1C02172"/>
  </w:style>
  <w:style w:type="paragraph" w:customStyle="1" w:styleId="D822796042C645B18218F6917D9ACFB8">
    <w:name w:val="D822796042C645B18218F6917D9ACFB8"/>
  </w:style>
  <w:style w:type="paragraph" w:customStyle="1" w:styleId="45FC0DC6B370495DA450E677D6E973FF">
    <w:name w:val="45FC0DC6B370495DA450E677D6E973FF"/>
  </w:style>
  <w:style w:type="paragraph" w:customStyle="1" w:styleId="B7A48C43EBB44C48BA5464CF8FD48E04">
    <w:name w:val="B7A48C43EBB44C48BA5464CF8FD48E04"/>
  </w:style>
  <w:style w:type="paragraph" w:customStyle="1" w:styleId="783AF20C33A241408CADE70E9BF3489F">
    <w:name w:val="783AF20C33A241408CADE70E9BF3489F"/>
  </w:style>
  <w:style w:type="paragraph" w:customStyle="1" w:styleId="D95FF8F858F246BDB709C01769692B24">
    <w:name w:val="D95FF8F858F246BDB709C01769692B24"/>
  </w:style>
  <w:style w:type="paragraph" w:customStyle="1" w:styleId="9EC5EF20FC484F889B7B7018C8B95519">
    <w:name w:val="9EC5EF20FC484F889B7B7018C8B95519"/>
  </w:style>
  <w:style w:type="paragraph" w:customStyle="1" w:styleId="598CEDD8CC6E42B18D38CD413BC5A5DE">
    <w:name w:val="598CEDD8CC6E42B18D38CD413BC5A5DE"/>
  </w:style>
  <w:style w:type="paragraph" w:customStyle="1" w:styleId="4A9601D14A10471CBF6F7D6A39C7281E">
    <w:name w:val="4A9601D14A10471CBF6F7D6A39C7281E"/>
  </w:style>
  <w:style w:type="paragraph" w:customStyle="1" w:styleId="7208B73CF4D842569879C67531A1B9DA">
    <w:name w:val="7208B73CF4D842569879C67531A1B9DA"/>
    <w:rsid w:val="00781A54"/>
  </w:style>
  <w:style w:type="paragraph" w:customStyle="1" w:styleId="025F0C483BD043D1B10821FAF9A03CE9">
    <w:name w:val="025F0C483BD043D1B10821FAF9A03CE9"/>
    <w:rsid w:val="00781A54"/>
  </w:style>
  <w:style w:type="paragraph" w:customStyle="1" w:styleId="863F3CE4598D424D898E4E345ED8D1D2">
    <w:name w:val="863F3CE4598D424D898E4E345ED8D1D2"/>
    <w:rsid w:val="00781A54"/>
  </w:style>
  <w:style w:type="paragraph" w:customStyle="1" w:styleId="4630A08BCD33452BA0B831AB22E93CD5">
    <w:name w:val="4630A08BCD33452BA0B831AB22E93CD5"/>
    <w:rsid w:val="00781A54"/>
  </w:style>
  <w:style w:type="paragraph" w:customStyle="1" w:styleId="9C02FC7B6895469DBA47448BB4C84339">
    <w:name w:val="9C02FC7B6895469DBA47448BB4C84339"/>
    <w:rsid w:val="00781A54"/>
  </w:style>
  <w:style w:type="paragraph" w:customStyle="1" w:styleId="E67161EFE7584BBD8EC0DA06DEAFA3C8">
    <w:name w:val="E67161EFE7584BBD8EC0DA06DEAFA3C8"/>
    <w:rsid w:val="00781A54"/>
  </w:style>
  <w:style w:type="paragraph" w:customStyle="1" w:styleId="6C2D5249A50D4317BFA16737D40D6B1C">
    <w:name w:val="6C2D5249A50D4317BFA16737D40D6B1C"/>
    <w:rsid w:val="00781A54"/>
  </w:style>
  <w:style w:type="paragraph" w:customStyle="1" w:styleId="17E62E0201534EE68A836EE604A447A5">
    <w:name w:val="17E62E0201534EE68A836EE604A447A5"/>
    <w:rsid w:val="00781A54"/>
  </w:style>
  <w:style w:type="paragraph" w:customStyle="1" w:styleId="E6B120246FA74E8EBDDAE30FA7CD7F89">
    <w:name w:val="E6B120246FA74E8EBDDAE30FA7CD7F89"/>
    <w:rsid w:val="00781A54"/>
  </w:style>
  <w:style w:type="paragraph" w:customStyle="1" w:styleId="53856E2D0B244DEC9B75BCCB1192B3CA">
    <w:name w:val="53856E2D0B244DEC9B75BCCB1192B3CA"/>
    <w:rsid w:val="00781A54"/>
  </w:style>
  <w:style w:type="paragraph" w:customStyle="1" w:styleId="BD542FC13DE540D1ACC0C78A52869875">
    <w:name w:val="BD542FC13DE540D1ACC0C78A52869875"/>
    <w:rsid w:val="00781A54"/>
  </w:style>
  <w:style w:type="paragraph" w:customStyle="1" w:styleId="CFD13AF55B714FF59B17832D1F1D3B1A">
    <w:name w:val="CFD13AF55B714FF59B17832D1F1D3B1A"/>
    <w:rsid w:val="00781A54"/>
  </w:style>
  <w:style w:type="paragraph" w:customStyle="1" w:styleId="59EB32C9284A4A948510AB301F0E3BDD">
    <w:name w:val="59EB32C9284A4A948510AB301F0E3BDD"/>
    <w:rsid w:val="00781A54"/>
  </w:style>
  <w:style w:type="paragraph" w:customStyle="1" w:styleId="9E13DBD27FC84266B3A4D2FF97E3A85B">
    <w:name w:val="9E13DBD27FC84266B3A4D2FF97E3A85B"/>
    <w:rsid w:val="00781A54"/>
  </w:style>
  <w:style w:type="paragraph" w:customStyle="1" w:styleId="62A0EEE8B31A42DD8DB523B854EAEE22">
    <w:name w:val="62A0EEE8B31A42DD8DB523B854EAEE22"/>
    <w:rsid w:val="00781A54"/>
  </w:style>
  <w:style w:type="paragraph" w:customStyle="1" w:styleId="7D20BF0AABF44F6DAA14B8E9F72FF37D">
    <w:name w:val="7D20BF0AABF44F6DAA14B8E9F72FF37D"/>
    <w:rsid w:val="00781A54"/>
  </w:style>
  <w:style w:type="paragraph" w:customStyle="1" w:styleId="7F2C96A150BC41848450310930585F63">
    <w:name w:val="7F2C96A150BC41848450310930585F63"/>
    <w:rsid w:val="00781A54"/>
  </w:style>
  <w:style w:type="paragraph" w:customStyle="1" w:styleId="06F5E30043DA44BAA4D4C7C13B1A7C14">
    <w:name w:val="06F5E30043DA44BAA4D4C7C13B1A7C14"/>
    <w:rsid w:val="00781A54"/>
  </w:style>
  <w:style w:type="paragraph" w:customStyle="1" w:styleId="1C90AFCF61D54E75820209840B9BB865">
    <w:name w:val="1C90AFCF61D54E75820209840B9BB865"/>
    <w:rsid w:val="00781A54"/>
  </w:style>
  <w:style w:type="paragraph" w:customStyle="1" w:styleId="4753151038E1403F948695A23DEE45F1">
    <w:name w:val="4753151038E1403F948695A23DEE45F1"/>
    <w:rsid w:val="00781A54"/>
  </w:style>
  <w:style w:type="paragraph" w:customStyle="1" w:styleId="87057BE1450C4C66927996911CD227D3">
    <w:name w:val="87057BE1450C4C66927996911CD227D3"/>
    <w:rsid w:val="00781A54"/>
  </w:style>
  <w:style w:type="paragraph" w:customStyle="1" w:styleId="DE7E6884B8144197A87452A9B8AE6626">
    <w:name w:val="DE7E6884B8144197A87452A9B8AE6626"/>
    <w:rsid w:val="00781A54"/>
  </w:style>
  <w:style w:type="paragraph" w:customStyle="1" w:styleId="6EA10CE03297449390699D139389C590">
    <w:name w:val="6EA10CE03297449390699D139389C590"/>
    <w:rsid w:val="00781A54"/>
  </w:style>
  <w:style w:type="paragraph" w:customStyle="1" w:styleId="1BF68B56720B489C94C76812B190AD86">
    <w:name w:val="1BF68B56720B489C94C76812B190AD86"/>
    <w:rsid w:val="00781A54"/>
  </w:style>
  <w:style w:type="paragraph" w:customStyle="1" w:styleId="475ACF80D457404188F88E7309616C77">
    <w:name w:val="475ACF80D457404188F88E7309616C77"/>
    <w:rsid w:val="00781A54"/>
  </w:style>
  <w:style w:type="paragraph" w:customStyle="1" w:styleId="2761ADFE92EF4E01BF2BB91C122526BC">
    <w:name w:val="2761ADFE92EF4E01BF2BB91C122526BC"/>
    <w:rsid w:val="00781A54"/>
  </w:style>
  <w:style w:type="paragraph" w:customStyle="1" w:styleId="043F0E4FE06841EEB855050D77CDF97E">
    <w:name w:val="043F0E4FE06841EEB855050D77CDF97E"/>
    <w:rsid w:val="00781A54"/>
  </w:style>
  <w:style w:type="paragraph" w:customStyle="1" w:styleId="3ED23536AA3E4E468A986B3FFF4E2DC2">
    <w:name w:val="3ED23536AA3E4E468A986B3FFF4E2DC2"/>
    <w:rsid w:val="00781A54"/>
  </w:style>
  <w:style w:type="paragraph" w:customStyle="1" w:styleId="4FCC1E76F8404B5AB36A65C02CED7054">
    <w:name w:val="4FCC1E76F8404B5AB36A65C02CED7054"/>
    <w:rsid w:val="00781A54"/>
  </w:style>
  <w:style w:type="paragraph" w:customStyle="1" w:styleId="B10F3926B755455BB7269BD33821B903">
    <w:name w:val="B10F3926B755455BB7269BD33821B903"/>
    <w:rsid w:val="00781A54"/>
  </w:style>
  <w:style w:type="paragraph" w:customStyle="1" w:styleId="C84995CEAB964417AB7FE6A1991E8453">
    <w:name w:val="C84995CEAB964417AB7FE6A1991E8453"/>
    <w:rsid w:val="00781A54"/>
  </w:style>
  <w:style w:type="paragraph" w:customStyle="1" w:styleId="B2C6447ED4B74CA08CE24DACB553E559">
    <w:name w:val="B2C6447ED4B74CA08CE24DACB553E559"/>
    <w:rsid w:val="00781A54"/>
  </w:style>
  <w:style w:type="paragraph" w:customStyle="1" w:styleId="BBC722B3732F424F82AB22BDCF104272">
    <w:name w:val="BBC722B3732F424F82AB22BDCF104272"/>
    <w:rsid w:val="00781A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F72738-C638-4238-A7C6-490EC0B3F4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24D3D7-EFE5-4FE0-B464-E6AA654DA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2018-12-27T21:56:00Z</dcterms:created>
  <dcterms:modified xsi:type="dcterms:W3CDTF">2019-12-31T23:53:00Z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